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371" w:rsidRDefault="001F4683" w:rsidP="00C40C63">
      <w:pPr>
        <w:spacing w:line="360" w:lineRule="auto"/>
        <w:jc w:val="right"/>
      </w:pPr>
      <w:r>
        <w:t>_______________________</w:t>
      </w:r>
      <w:r w:rsidR="00877371">
        <w:t>___</w:t>
      </w:r>
      <w:r w:rsidR="00877371" w:rsidRPr="00BE6201">
        <w:t>______________________</w:t>
      </w:r>
    </w:p>
    <w:p w:rsidR="00877371" w:rsidRDefault="00877371" w:rsidP="00C40C63">
      <w:pPr>
        <w:spacing w:line="360" w:lineRule="auto"/>
        <w:jc w:val="right"/>
        <w:rPr>
          <w:i/>
          <w:sz w:val="18"/>
        </w:rPr>
      </w:pPr>
      <w:r>
        <w:rPr>
          <w:i/>
          <w:sz w:val="18"/>
        </w:rPr>
        <w:t xml:space="preserve">                   </w:t>
      </w:r>
      <w:r w:rsidRPr="00BE6201">
        <w:rPr>
          <w:i/>
          <w:sz w:val="18"/>
        </w:rPr>
        <w:t>(vecāka</w:t>
      </w:r>
      <w:r w:rsidR="00C976E2">
        <w:rPr>
          <w:i/>
          <w:sz w:val="18"/>
        </w:rPr>
        <w:t>/likumiskā pārstāvja</w:t>
      </w:r>
      <w:r w:rsidRPr="00BE6201">
        <w:rPr>
          <w:i/>
          <w:sz w:val="18"/>
        </w:rPr>
        <w:t xml:space="preserve"> vārds, uzvārds)</w:t>
      </w:r>
    </w:p>
    <w:p w:rsidR="00BA61EB" w:rsidRDefault="00BA61EB" w:rsidP="00C40C63">
      <w:pPr>
        <w:spacing w:line="360" w:lineRule="auto"/>
        <w:jc w:val="right"/>
        <w:rPr>
          <w:b/>
          <w:sz w:val="22"/>
          <w:szCs w:val="22"/>
        </w:rPr>
      </w:pPr>
      <w:r w:rsidRPr="00055BCF">
        <w:rPr>
          <w:b/>
        </w:rPr>
        <w:t>Saldus Mākslas skolas</w:t>
      </w:r>
      <w:r>
        <w:t xml:space="preserve"> </w:t>
      </w:r>
      <w:r w:rsidRPr="00BA61EB">
        <w:rPr>
          <w:b/>
          <w:sz w:val="22"/>
          <w:szCs w:val="22"/>
        </w:rPr>
        <w:t>direktorei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Evikai Zabarovskai</w:t>
      </w:r>
    </w:p>
    <w:p w:rsidR="00877371" w:rsidRDefault="00877371" w:rsidP="00877371">
      <w:pPr>
        <w:jc w:val="center"/>
        <w:rPr>
          <w:b/>
          <w:sz w:val="28"/>
        </w:rPr>
      </w:pPr>
      <w:r w:rsidRPr="00055BCF">
        <w:rPr>
          <w:b/>
          <w:sz w:val="28"/>
        </w:rPr>
        <w:t>IESNIEGUMS</w:t>
      </w:r>
    </w:p>
    <w:p w:rsidR="00861AB2" w:rsidRPr="00055BCF" w:rsidRDefault="00861AB2" w:rsidP="00877371">
      <w:pPr>
        <w:jc w:val="center"/>
        <w:rPr>
          <w:b/>
          <w:sz w:val="28"/>
        </w:rPr>
      </w:pPr>
      <w:r>
        <w:rPr>
          <w:sz w:val="22"/>
          <w:szCs w:val="22"/>
        </w:rPr>
        <w:t>Saldū</w:t>
      </w:r>
    </w:p>
    <w:p w:rsidR="00877371" w:rsidRPr="00574ECA" w:rsidRDefault="00877371" w:rsidP="00C976E2">
      <w:pPr>
        <w:rPr>
          <w:sz w:val="22"/>
          <w:szCs w:val="22"/>
        </w:rPr>
      </w:pPr>
    </w:p>
    <w:tbl>
      <w:tblPr>
        <w:tblStyle w:val="Reatabula"/>
        <w:tblpPr w:leftFromText="180" w:rightFromText="180" w:vertAnchor="text" w:horzAnchor="margin" w:tblpY="-40"/>
        <w:tblW w:w="9634" w:type="dxa"/>
        <w:tblLook w:val="04A0" w:firstRow="1" w:lastRow="0" w:firstColumn="1" w:lastColumn="0" w:noHBand="0" w:noVBand="1"/>
      </w:tblPr>
      <w:tblGrid>
        <w:gridCol w:w="1276"/>
        <w:gridCol w:w="3544"/>
        <w:gridCol w:w="4814"/>
      </w:tblGrid>
      <w:tr w:rsidR="00120B37" w:rsidTr="00120B3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20B37" w:rsidRDefault="00120B37" w:rsidP="00C976E2">
            <w:pPr>
              <w:rPr>
                <w:sz w:val="22"/>
                <w:szCs w:val="22"/>
              </w:rPr>
            </w:pPr>
            <w:r>
              <w:t>202</w:t>
            </w:r>
            <w:r w:rsidR="00C976E2">
              <w:t>4</w:t>
            </w:r>
            <w:r w:rsidRPr="00574ECA">
              <w:t>.</w:t>
            </w:r>
            <w:r>
              <w:t> </w:t>
            </w:r>
            <w:r w:rsidRPr="00574ECA">
              <w:t>gada</w:t>
            </w: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</w:tcPr>
          <w:p w:rsidR="00120B37" w:rsidRDefault="00120B37" w:rsidP="00CA1270">
            <w:pPr>
              <w:rPr>
                <w:sz w:val="22"/>
                <w:szCs w:val="22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120B37" w:rsidRDefault="00120B37" w:rsidP="00CA1270">
            <w:pPr>
              <w:rPr>
                <w:sz w:val="22"/>
                <w:szCs w:val="22"/>
              </w:rPr>
            </w:pPr>
          </w:p>
        </w:tc>
      </w:tr>
      <w:tr w:rsidR="00120B37" w:rsidRPr="00BA61EB" w:rsidTr="00120B3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20B37" w:rsidRPr="00BA61EB" w:rsidRDefault="00120B37" w:rsidP="00CA1270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:rsidR="00120B37" w:rsidRPr="00BA61EB" w:rsidRDefault="00120B37" w:rsidP="00CA1270">
            <w:pPr>
              <w:rPr>
                <w:sz w:val="22"/>
                <w:szCs w:val="22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120B37" w:rsidRPr="00BA61EB" w:rsidRDefault="00120B37" w:rsidP="00CA1270">
            <w:pPr>
              <w:rPr>
                <w:sz w:val="22"/>
                <w:szCs w:val="22"/>
              </w:rPr>
            </w:pPr>
          </w:p>
        </w:tc>
      </w:tr>
      <w:tr w:rsidR="00AF5993" w:rsidRPr="00BA61EB" w:rsidTr="00AF5993">
        <w:tc>
          <w:tcPr>
            <w:tcW w:w="96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5993" w:rsidRPr="00BA61EB" w:rsidRDefault="00AF5993" w:rsidP="00CA1270">
            <w:pPr>
              <w:rPr>
                <w:sz w:val="22"/>
                <w:szCs w:val="22"/>
              </w:rPr>
            </w:pPr>
            <w:r w:rsidRPr="000F095E">
              <w:t>Lūdzu uzņemt manu</w:t>
            </w:r>
            <w:r>
              <w:t xml:space="preserve"> </w:t>
            </w:r>
            <w:r w:rsidRPr="000F095E">
              <w:t>dēlu</w:t>
            </w:r>
            <w:r>
              <w:t xml:space="preserve"> /</w:t>
            </w:r>
            <w:r w:rsidRPr="000F095E">
              <w:t xml:space="preserve"> meitu</w:t>
            </w:r>
            <w:r>
              <w:t xml:space="preserve"> </w:t>
            </w:r>
            <w:r w:rsidRPr="000F095E">
              <w:rPr>
                <w:i/>
                <w:sz w:val="18"/>
              </w:rPr>
              <w:t xml:space="preserve">(vajadzīgo </w:t>
            </w:r>
            <w:r>
              <w:rPr>
                <w:i/>
                <w:sz w:val="18"/>
              </w:rPr>
              <w:t>pasvītrot</w:t>
            </w:r>
            <w:r w:rsidRPr="000F095E">
              <w:rPr>
                <w:i/>
                <w:sz w:val="18"/>
              </w:rPr>
              <w:t>)</w:t>
            </w:r>
          </w:p>
        </w:tc>
      </w:tr>
      <w:tr w:rsidR="00AF5993" w:rsidRPr="00BA61EB" w:rsidTr="00AF5993">
        <w:tc>
          <w:tcPr>
            <w:tcW w:w="963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F5993" w:rsidRPr="00BA61EB" w:rsidRDefault="00AF5993" w:rsidP="00CA1270">
            <w:pPr>
              <w:rPr>
                <w:sz w:val="22"/>
                <w:szCs w:val="22"/>
              </w:rPr>
            </w:pPr>
          </w:p>
        </w:tc>
      </w:tr>
      <w:tr w:rsidR="00AF5993" w:rsidRPr="00BA61EB" w:rsidTr="00AF5993">
        <w:tc>
          <w:tcPr>
            <w:tcW w:w="9634" w:type="dxa"/>
            <w:gridSpan w:val="3"/>
            <w:tcBorders>
              <w:left w:val="nil"/>
              <w:bottom w:val="nil"/>
              <w:right w:val="nil"/>
            </w:tcBorders>
          </w:tcPr>
          <w:p w:rsidR="00AF5993" w:rsidRPr="00BA61EB" w:rsidRDefault="00AF5993" w:rsidP="00CA1270">
            <w:pPr>
              <w:rPr>
                <w:sz w:val="22"/>
                <w:szCs w:val="22"/>
              </w:rPr>
            </w:pPr>
            <w:r w:rsidRPr="000F095E">
              <w:rPr>
                <w:i/>
                <w:sz w:val="18"/>
              </w:rPr>
              <w:t>(bērna vārds, uzvārds, vecums-pilni gadi)</w:t>
            </w:r>
          </w:p>
        </w:tc>
      </w:tr>
    </w:tbl>
    <w:tbl>
      <w:tblPr>
        <w:tblStyle w:val="Reatabula"/>
        <w:tblW w:w="0" w:type="auto"/>
        <w:tblInd w:w="6226" w:type="dxa"/>
        <w:tblLook w:val="04A0" w:firstRow="1" w:lastRow="0" w:firstColumn="1" w:lastColumn="0" w:noHBand="0" w:noVBand="1"/>
      </w:tblPr>
      <w:tblGrid>
        <w:gridCol w:w="279"/>
        <w:gridCol w:w="283"/>
        <w:gridCol w:w="284"/>
        <w:gridCol w:w="283"/>
        <w:gridCol w:w="284"/>
        <w:gridCol w:w="283"/>
        <w:gridCol w:w="290"/>
        <w:gridCol w:w="277"/>
        <w:gridCol w:w="284"/>
        <w:gridCol w:w="283"/>
        <w:gridCol w:w="283"/>
        <w:gridCol w:w="283"/>
      </w:tblGrid>
      <w:tr w:rsidR="00AF5993" w:rsidRPr="00861AB2" w:rsidTr="00861AB2">
        <w:tc>
          <w:tcPr>
            <w:tcW w:w="279" w:type="dxa"/>
            <w:tcBorders>
              <w:bottom w:val="single" w:sz="4" w:space="0" w:color="000000"/>
            </w:tcBorders>
            <w:vAlign w:val="center"/>
          </w:tcPr>
          <w:p w:rsidR="00AF5993" w:rsidRPr="00AF5993" w:rsidRDefault="00AF5993" w:rsidP="00AF599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  <w:vAlign w:val="center"/>
          </w:tcPr>
          <w:p w:rsidR="00AF5993" w:rsidRPr="00AF5993" w:rsidRDefault="00AF5993" w:rsidP="00AF599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vAlign w:val="center"/>
          </w:tcPr>
          <w:p w:rsidR="00AF5993" w:rsidRPr="00AF5993" w:rsidRDefault="00AF5993" w:rsidP="00AF599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  <w:vAlign w:val="center"/>
          </w:tcPr>
          <w:p w:rsidR="00AF5993" w:rsidRPr="00AF5993" w:rsidRDefault="00AF5993" w:rsidP="00AF599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vAlign w:val="center"/>
          </w:tcPr>
          <w:p w:rsidR="00AF5993" w:rsidRPr="00AF5993" w:rsidRDefault="00AF5993" w:rsidP="00AF599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  <w:vAlign w:val="center"/>
          </w:tcPr>
          <w:p w:rsidR="00AF5993" w:rsidRPr="00AF5993" w:rsidRDefault="00AF5993" w:rsidP="00AF599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bottom w:val="single" w:sz="4" w:space="0" w:color="000000"/>
            </w:tcBorders>
            <w:vAlign w:val="center"/>
          </w:tcPr>
          <w:p w:rsidR="00AF5993" w:rsidRPr="00AF5993" w:rsidRDefault="00AF5993" w:rsidP="00AF599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7" w:type="dxa"/>
            <w:tcBorders>
              <w:bottom w:val="single" w:sz="4" w:space="0" w:color="000000"/>
            </w:tcBorders>
            <w:vAlign w:val="center"/>
          </w:tcPr>
          <w:p w:rsidR="00AF5993" w:rsidRPr="00AF5993" w:rsidRDefault="00AF5993" w:rsidP="00AF599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vAlign w:val="center"/>
          </w:tcPr>
          <w:p w:rsidR="00AF5993" w:rsidRPr="00AF5993" w:rsidRDefault="00AF5993" w:rsidP="00AF599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  <w:vAlign w:val="center"/>
          </w:tcPr>
          <w:p w:rsidR="00AF5993" w:rsidRPr="00AF5993" w:rsidRDefault="00AF5993" w:rsidP="00AF599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  <w:vAlign w:val="center"/>
          </w:tcPr>
          <w:p w:rsidR="00AF5993" w:rsidRPr="00AF5993" w:rsidRDefault="00AF5993" w:rsidP="00AF599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  <w:vAlign w:val="center"/>
          </w:tcPr>
          <w:p w:rsidR="00AF5993" w:rsidRPr="00AF5993" w:rsidRDefault="00AF5993" w:rsidP="00AF5993">
            <w:pPr>
              <w:jc w:val="right"/>
              <w:rPr>
                <w:sz w:val="22"/>
                <w:szCs w:val="22"/>
              </w:rPr>
            </w:pPr>
          </w:p>
        </w:tc>
      </w:tr>
      <w:tr w:rsidR="00861AB2" w:rsidRPr="00861AB2" w:rsidTr="00861AB2">
        <w:tc>
          <w:tcPr>
            <w:tcW w:w="3396" w:type="dxa"/>
            <w:gridSpan w:val="12"/>
            <w:tcBorders>
              <w:left w:val="nil"/>
              <w:bottom w:val="nil"/>
              <w:right w:val="nil"/>
            </w:tcBorders>
            <w:vAlign w:val="center"/>
          </w:tcPr>
          <w:p w:rsidR="00861AB2" w:rsidRPr="00861AB2" w:rsidRDefault="00861AB2" w:rsidP="00861AB2">
            <w:pPr>
              <w:jc w:val="center"/>
              <w:rPr>
                <w:i/>
                <w:sz w:val="18"/>
              </w:rPr>
            </w:pPr>
            <w:r w:rsidRPr="000F095E">
              <w:rPr>
                <w:i/>
                <w:sz w:val="18"/>
              </w:rPr>
              <w:t>(bērna personas kods)</w:t>
            </w:r>
          </w:p>
        </w:tc>
      </w:tr>
    </w:tbl>
    <w:p w:rsidR="00A404B6" w:rsidRDefault="000809BB" w:rsidP="00850D7C">
      <w:pPr>
        <w:rPr>
          <w:b/>
        </w:rPr>
      </w:pPr>
      <w:r w:rsidRPr="00055BCF">
        <w:rPr>
          <w:b/>
        </w:rPr>
        <w:t>Saldus Mākslas skolas</w:t>
      </w:r>
      <w:r w:rsidR="004735AC" w:rsidRPr="00055BCF">
        <w:rPr>
          <w:b/>
        </w:rPr>
        <w:t xml:space="preserve"> profesionālās ievirzes</w:t>
      </w:r>
      <w:r w:rsidR="00877371" w:rsidRPr="00055BCF">
        <w:rPr>
          <w:b/>
        </w:rPr>
        <w:t xml:space="preserve"> </w:t>
      </w:r>
      <w:r w:rsidR="009F0FF1" w:rsidRPr="00055BCF">
        <w:rPr>
          <w:b/>
        </w:rPr>
        <w:t>izglītības programmā</w:t>
      </w:r>
      <w:r w:rsidR="006E5D3A" w:rsidRPr="00055BCF">
        <w:rPr>
          <w:b/>
        </w:rPr>
        <w:t xml:space="preserve"> </w:t>
      </w:r>
    </w:p>
    <w:p w:rsidR="00865DB0" w:rsidRPr="00055BCF" w:rsidRDefault="00850D7C" w:rsidP="00850D7C">
      <w:pPr>
        <w:rPr>
          <w:b/>
        </w:rPr>
      </w:pPr>
      <w:r w:rsidRPr="00055BCF">
        <w:rPr>
          <w:b/>
        </w:rPr>
        <w:t>Vizuāl</w:t>
      </w:r>
      <w:r w:rsidR="000809BB" w:rsidRPr="00055BCF">
        <w:rPr>
          <w:b/>
        </w:rPr>
        <w:t xml:space="preserve">i plastiskā māksla </w:t>
      </w:r>
      <w:r w:rsidRPr="00055BCF">
        <w:rPr>
          <w:b/>
        </w:rPr>
        <w:t xml:space="preserve">20 V 211 00 1 </w:t>
      </w:r>
    </w:p>
    <w:p w:rsidR="001B5112" w:rsidRPr="00BA61EB" w:rsidRDefault="001B5112" w:rsidP="00850D7C">
      <w:pPr>
        <w:rPr>
          <w:sz w:val="22"/>
          <w:szCs w:val="22"/>
        </w:rPr>
      </w:pPr>
    </w:p>
    <w:tbl>
      <w:tblPr>
        <w:tblStyle w:val="Reatabula"/>
        <w:tblpPr w:leftFromText="180" w:rightFromText="180" w:vertAnchor="text" w:horzAnchor="margin" w:tblpY="-40"/>
        <w:tblW w:w="9634" w:type="dxa"/>
        <w:tblLook w:val="04A0" w:firstRow="1" w:lastRow="0" w:firstColumn="1" w:lastColumn="0" w:noHBand="0" w:noVBand="1"/>
      </w:tblPr>
      <w:tblGrid>
        <w:gridCol w:w="276"/>
        <w:gridCol w:w="9358"/>
      </w:tblGrid>
      <w:tr w:rsidR="00C40C63" w:rsidTr="00A103E1">
        <w:tc>
          <w:tcPr>
            <w:tcW w:w="276" w:type="dxa"/>
            <w:tcBorders>
              <w:bottom w:val="single" w:sz="4" w:space="0" w:color="000000"/>
            </w:tcBorders>
          </w:tcPr>
          <w:p w:rsidR="00C40C63" w:rsidRDefault="00C40C63" w:rsidP="001B51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C40C63" w:rsidRDefault="00C40C63" w:rsidP="00C40C63">
            <w:pPr>
              <w:rPr>
                <w:sz w:val="22"/>
                <w:szCs w:val="22"/>
              </w:rPr>
            </w:pPr>
            <w:r w:rsidRPr="00BA61EB">
              <w:rPr>
                <w:sz w:val="22"/>
                <w:szCs w:val="22"/>
              </w:rPr>
              <w:t>1. klasē / 8 gadu veciem bērniem /</w:t>
            </w:r>
          </w:p>
        </w:tc>
      </w:tr>
      <w:tr w:rsidR="00A103E1" w:rsidTr="00A103E1">
        <w:tc>
          <w:tcPr>
            <w:tcW w:w="276" w:type="dxa"/>
            <w:tcBorders>
              <w:left w:val="nil"/>
              <w:bottom w:val="single" w:sz="4" w:space="0" w:color="auto"/>
              <w:right w:val="nil"/>
            </w:tcBorders>
          </w:tcPr>
          <w:p w:rsidR="00A103E1" w:rsidRDefault="00A103E1" w:rsidP="001B51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</w:tcPr>
          <w:p w:rsidR="00A103E1" w:rsidRPr="00BA61EB" w:rsidRDefault="00A103E1" w:rsidP="00C40C63">
            <w:pPr>
              <w:rPr>
                <w:sz w:val="22"/>
                <w:szCs w:val="22"/>
              </w:rPr>
            </w:pPr>
          </w:p>
        </w:tc>
      </w:tr>
      <w:tr w:rsidR="00A103E1" w:rsidTr="00A103E1">
        <w:tc>
          <w:tcPr>
            <w:tcW w:w="276" w:type="dxa"/>
            <w:tcBorders>
              <w:top w:val="single" w:sz="4" w:space="0" w:color="auto"/>
              <w:bottom w:val="single" w:sz="4" w:space="0" w:color="000000"/>
            </w:tcBorders>
          </w:tcPr>
          <w:p w:rsidR="00A103E1" w:rsidRDefault="00A103E1" w:rsidP="001B51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A103E1" w:rsidRPr="00BA61EB" w:rsidRDefault="00A103E1" w:rsidP="00C40C63">
            <w:pPr>
              <w:rPr>
                <w:sz w:val="22"/>
                <w:szCs w:val="22"/>
              </w:rPr>
            </w:pPr>
            <w:r w:rsidRPr="00BA61EB">
              <w:rPr>
                <w:sz w:val="22"/>
                <w:szCs w:val="22"/>
              </w:rPr>
              <w:t>2. klasē / 9 gadu veciem bērniem /</w:t>
            </w:r>
            <w:r>
              <w:rPr>
                <w:sz w:val="22"/>
                <w:szCs w:val="22"/>
              </w:rPr>
              <w:t xml:space="preserve"> uzrādot 2-3 radošos darbus </w:t>
            </w:r>
            <w:r w:rsidR="00AF5993">
              <w:rPr>
                <w:sz w:val="22"/>
                <w:szCs w:val="22"/>
              </w:rPr>
              <w:t>pirmajā tikšanās reizē /</w:t>
            </w:r>
          </w:p>
        </w:tc>
      </w:tr>
      <w:tr w:rsidR="00A103E1" w:rsidTr="00A103E1">
        <w:tc>
          <w:tcPr>
            <w:tcW w:w="276" w:type="dxa"/>
            <w:tcBorders>
              <w:left w:val="nil"/>
              <w:right w:val="nil"/>
            </w:tcBorders>
          </w:tcPr>
          <w:p w:rsidR="00A103E1" w:rsidRDefault="00A103E1" w:rsidP="001B51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</w:tcPr>
          <w:p w:rsidR="00A103E1" w:rsidRPr="00BA61EB" w:rsidRDefault="00A103E1" w:rsidP="00C40C63">
            <w:pPr>
              <w:rPr>
                <w:sz w:val="22"/>
                <w:szCs w:val="22"/>
              </w:rPr>
            </w:pPr>
          </w:p>
        </w:tc>
      </w:tr>
      <w:tr w:rsidR="00A103E1" w:rsidTr="00067AE7">
        <w:tc>
          <w:tcPr>
            <w:tcW w:w="276" w:type="dxa"/>
            <w:tcBorders>
              <w:bottom w:val="single" w:sz="4" w:space="0" w:color="000000"/>
            </w:tcBorders>
          </w:tcPr>
          <w:p w:rsidR="00A103E1" w:rsidRDefault="00A103E1" w:rsidP="001B51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A103E1" w:rsidRPr="00BA61EB" w:rsidRDefault="00A103E1" w:rsidP="00C40C63">
            <w:pPr>
              <w:rPr>
                <w:sz w:val="22"/>
                <w:szCs w:val="22"/>
              </w:rPr>
            </w:pPr>
            <w:r w:rsidRPr="00BA61EB">
              <w:rPr>
                <w:sz w:val="22"/>
                <w:szCs w:val="22"/>
              </w:rPr>
              <w:t>3. klasē / 10 gadu veciem bērniem /</w:t>
            </w:r>
            <w:r w:rsidR="00AF5993">
              <w:rPr>
                <w:sz w:val="22"/>
                <w:szCs w:val="22"/>
              </w:rPr>
              <w:t xml:space="preserve"> uzrādot 2-3 radošos darbus pirmajā tikšanās reizē /</w:t>
            </w:r>
          </w:p>
        </w:tc>
      </w:tr>
      <w:tr w:rsidR="00067AE7" w:rsidTr="00067AE7">
        <w:tc>
          <w:tcPr>
            <w:tcW w:w="276" w:type="dxa"/>
            <w:tcBorders>
              <w:left w:val="nil"/>
              <w:right w:val="nil"/>
            </w:tcBorders>
          </w:tcPr>
          <w:p w:rsidR="00067AE7" w:rsidRDefault="00067AE7" w:rsidP="001B51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</w:tcPr>
          <w:p w:rsidR="00067AE7" w:rsidRPr="00BA61EB" w:rsidRDefault="00067AE7" w:rsidP="00C40C63">
            <w:pPr>
              <w:rPr>
                <w:sz w:val="22"/>
                <w:szCs w:val="22"/>
              </w:rPr>
            </w:pPr>
          </w:p>
        </w:tc>
      </w:tr>
      <w:tr w:rsidR="00067AE7" w:rsidTr="009E6D8C">
        <w:tc>
          <w:tcPr>
            <w:tcW w:w="276" w:type="dxa"/>
            <w:tcBorders>
              <w:bottom w:val="single" w:sz="4" w:space="0" w:color="000000"/>
            </w:tcBorders>
          </w:tcPr>
          <w:p w:rsidR="00067AE7" w:rsidRDefault="00067AE7" w:rsidP="001B51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067AE7" w:rsidRPr="00BA61EB" w:rsidRDefault="00067AE7" w:rsidP="00067A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klasē atbilstoši vecumam, ja bērns radošajos darbo</w:t>
            </w:r>
            <w:r w:rsidR="00CE6A12">
              <w:rPr>
                <w:sz w:val="22"/>
                <w:szCs w:val="22"/>
              </w:rPr>
              <w:t>s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</w:t>
            </w:r>
            <w:r w:rsidRPr="00E94B6A">
              <w:rPr>
                <w:sz w:val="22"/>
                <w:szCs w:val="22"/>
              </w:rPr>
              <w:t xml:space="preserve"> parāda teicamu un izcilu rezultātu</w:t>
            </w:r>
          </w:p>
        </w:tc>
      </w:tr>
    </w:tbl>
    <w:p w:rsidR="000809BB" w:rsidRPr="00055BCF" w:rsidRDefault="000809BB" w:rsidP="000809BB">
      <w:pPr>
        <w:rPr>
          <w:b/>
        </w:rPr>
      </w:pPr>
      <w:r w:rsidRPr="00055BCF">
        <w:rPr>
          <w:b/>
        </w:rPr>
        <w:t>Saldus Mākslas skolas interešu izglītības programmā</w:t>
      </w:r>
    </w:p>
    <w:p w:rsidR="00A103E1" w:rsidRPr="001B5112" w:rsidRDefault="00A103E1" w:rsidP="001F4683">
      <w:pPr>
        <w:jc w:val="center"/>
        <w:rPr>
          <w:sz w:val="22"/>
          <w:szCs w:val="22"/>
        </w:rPr>
      </w:pPr>
    </w:p>
    <w:tbl>
      <w:tblPr>
        <w:tblStyle w:val="Reatabula"/>
        <w:tblpPr w:leftFromText="180" w:rightFromText="180" w:vertAnchor="text" w:horzAnchor="margin" w:tblpY="-40"/>
        <w:tblW w:w="9634" w:type="dxa"/>
        <w:tblLook w:val="04A0" w:firstRow="1" w:lastRow="0" w:firstColumn="1" w:lastColumn="0" w:noHBand="0" w:noVBand="1"/>
      </w:tblPr>
      <w:tblGrid>
        <w:gridCol w:w="276"/>
        <w:gridCol w:w="9358"/>
      </w:tblGrid>
      <w:tr w:rsidR="00A103E1" w:rsidTr="00CA1270">
        <w:tc>
          <w:tcPr>
            <w:tcW w:w="276" w:type="dxa"/>
            <w:tcBorders>
              <w:bottom w:val="single" w:sz="4" w:space="0" w:color="000000"/>
            </w:tcBorders>
          </w:tcPr>
          <w:p w:rsidR="00A103E1" w:rsidRDefault="00A103E1" w:rsidP="00CA12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A103E1" w:rsidRDefault="00A103E1" w:rsidP="00CA1270">
            <w:pPr>
              <w:rPr>
                <w:sz w:val="22"/>
                <w:szCs w:val="22"/>
              </w:rPr>
            </w:pPr>
            <w:r w:rsidRPr="001B5112">
              <w:rPr>
                <w:sz w:val="22"/>
                <w:szCs w:val="22"/>
              </w:rPr>
              <w:t>grupā ZĪMULĪŠI / 4 un 5 gadu veciem bērniem /</w:t>
            </w:r>
          </w:p>
        </w:tc>
      </w:tr>
      <w:tr w:rsidR="00A103E1" w:rsidRPr="00BA61EB" w:rsidTr="00CA1270">
        <w:tc>
          <w:tcPr>
            <w:tcW w:w="276" w:type="dxa"/>
            <w:tcBorders>
              <w:left w:val="nil"/>
              <w:bottom w:val="single" w:sz="4" w:space="0" w:color="auto"/>
              <w:right w:val="nil"/>
            </w:tcBorders>
          </w:tcPr>
          <w:p w:rsidR="00A103E1" w:rsidRDefault="00A103E1" w:rsidP="00CA12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</w:tcPr>
          <w:p w:rsidR="00A103E1" w:rsidRPr="00BA61EB" w:rsidRDefault="00A103E1" w:rsidP="00CA1270">
            <w:pPr>
              <w:rPr>
                <w:sz w:val="22"/>
                <w:szCs w:val="22"/>
              </w:rPr>
            </w:pPr>
          </w:p>
        </w:tc>
      </w:tr>
      <w:tr w:rsidR="00A103E1" w:rsidRPr="00BA61EB" w:rsidTr="00CA1270">
        <w:tc>
          <w:tcPr>
            <w:tcW w:w="276" w:type="dxa"/>
            <w:tcBorders>
              <w:top w:val="single" w:sz="4" w:space="0" w:color="auto"/>
              <w:bottom w:val="single" w:sz="4" w:space="0" w:color="000000"/>
            </w:tcBorders>
          </w:tcPr>
          <w:p w:rsidR="00A103E1" w:rsidRDefault="00A103E1" w:rsidP="00CA12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A103E1" w:rsidRPr="00BA61EB" w:rsidRDefault="00A103E1" w:rsidP="00CA1270">
            <w:pPr>
              <w:rPr>
                <w:sz w:val="22"/>
                <w:szCs w:val="22"/>
              </w:rPr>
            </w:pPr>
            <w:r w:rsidRPr="001B5112">
              <w:rPr>
                <w:sz w:val="22"/>
                <w:szCs w:val="22"/>
              </w:rPr>
              <w:t>grupā SAGATAVOŠANA / 6 un 7 gadu veciem bērniem /</w:t>
            </w:r>
          </w:p>
        </w:tc>
      </w:tr>
      <w:tr w:rsidR="00A103E1" w:rsidRPr="00BA61EB" w:rsidTr="00CA1270">
        <w:tc>
          <w:tcPr>
            <w:tcW w:w="276" w:type="dxa"/>
            <w:tcBorders>
              <w:left w:val="nil"/>
              <w:right w:val="nil"/>
            </w:tcBorders>
          </w:tcPr>
          <w:p w:rsidR="00A103E1" w:rsidRDefault="00A103E1" w:rsidP="00CA12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</w:tcPr>
          <w:p w:rsidR="00A103E1" w:rsidRPr="00BA61EB" w:rsidRDefault="00A103E1" w:rsidP="00CA1270">
            <w:pPr>
              <w:rPr>
                <w:sz w:val="22"/>
                <w:szCs w:val="22"/>
              </w:rPr>
            </w:pPr>
          </w:p>
        </w:tc>
      </w:tr>
      <w:tr w:rsidR="00A103E1" w:rsidRPr="00BA61EB" w:rsidTr="009E6D8C">
        <w:tc>
          <w:tcPr>
            <w:tcW w:w="276" w:type="dxa"/>
            <w:tcBorders>
              <w:bottom w:val="single" w:sz="4" w:space="0" w:color="000000"/>
            </w:tcBorders>
          </w:tcPr>
          <w:p w:rsidR="00A103E1" w:rsidRDefault="00A103E1" w:rsidP="00CA12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A103E1" w:rsidRPr="00BA61EB" w:rsidRDefault="009E6D8C" w:rsidP="00CA1270">
            <w:pPr>
              <w:rPr>
                <w:sz w:val="22"/>
                <w:szCs w:val="22"/>
              </w:rPr>
            </w:pPr>
            <w:r w:rsidRPr="001B5112">
              <w:rPr>
                <w:sz w:val="22"/>
                <w:szCs w:val="22"/>
              </w:rPr>
              <w:t>grupā ARHITEKTŪRA /  no 6  gadu vecuma /</w:t>
            </w:r>
          </w:p>
        </w:tc>
      </w:tr>
      <w:tr w:rsidR="00A103E1" w:rsidRPr="00BA61EB" w:rsidTr="009E6D8C">
        <w:tc>
          <w:tcPr>
            <w:tcW w:w="276" w:type="dxa"/>
            <w:tcBorders>
              <w:left w:val="nil"/>
              <w:right w:val="nil"/>
            </w:tcBorders>
          </w:tcPr>
          <w:p w:rsidR="00A103E1" w:rsidRDefault="00A103E1" w:rsidP="00CA12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</w:tcPr>
          <w:p w:rsidR="00A103E1" w:rsidRPr="00BA61EB" w:rsidRDefault="00A103E1" w:rsidP="00CA1270">
            <w:pPr>
              <w:rPr>
                <w:sz w:val="22"/>
                <w:szCs w:val="22"/>
              </w:rPr>
            </w:pPr>
          </w:p>
        </w:tc>
      </w:tr>
      <w:tr w:rsidR="00A103E1" w:rsidRPr="00BA61EB" w:rsidTr="009E6D8C">
        <w:tc>
          <w:tcPr>
            <w:tcW w:w="276" w:type="dxa"/>
            <w:tcBorders>
              <w:bottom w:val="single" w:sz="4" w:space="0" w:color="000000"/>
            </w:tcBorders>
          </w:tcPr>
          <w:p w:rsidR="00A103E1" w:rsidRDefault="00A103E1" w:rsidP="00CA12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A103E1" w:rsidRPr="00BA61EB" w:rsidRDefault="009E6D8C" w:rsidP="00CA1270">
            <w:pPr>
              <w:rPr>
                <w:sz w:val="22"/>
                <w:szCs w:val="22"/>
              </w:rPr>
            </w:pPr>
            <w:r w:rsidRPr="001B5112">
              <w:rPr>
                <w:sz w:val="22"/>
                <w:szCs w:val="22"/>
              </w:rPr>
              <w:t>grupā JAUNIEŠU STUDIJA / jauniešiem bez vecuma ierobežojuma /</w:t>
            </w:r>
          </w:p>
        </w:tc>
      </w:tr>
      <w:tr w:rsidR="009E6D8C" w:rsidRPr="00BA61EB" w:rsidTr="009E6D8C"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9E6D8C" w:rsidRDefault="009E6D8C" w:rsidP="00CA12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</w:tcPr>
          <w:p w:rsidR="009E6D8C" w:rsidRPr="009E6D8C" w:rsidRDefault="009E6D8C" w:rsidP="00CA1270">
            <w:pPr>
              <w:rPr>
                <w:i/>
                <w:sz w:val="18"/>
              </w:rPr>
            </w:pPr>
            <w:r w:rsidRPr="000F095E">
              <w:rPr>
                <w:i/>
                <w:sz w:val="18"/>
              </w:rPr>
              <w:t xml:space="preserve"> (vajadzīgo </w:t>
            </w:r>
            <w:r>
              <w:rPr>
                <w:i/>
                <w:sz w:val="18"/>
              </w:rPr>
              <w:t>atzīmēt</w:t>
            </w:r>
            <w:r w:rsidRPr="000F095E">
              <w:rPr>
                <w:i/>
                <w:sz w:val="18"/>
              </w:rPr>
              <w:t>)</w:t>
            </w:r>
          </w:p>
        </w:tc>
      </w:tr>
    </w:tbl>
    <w:p w:rsidR="00BE6201" w:rsidRDefault="00BE6201" w:rsidP="00475E82">
      <w:pPr>
        <w:jc w:val="center"/>
        <w:rPr>
          <w:b/>
          <w:u w:val="single"/>
        </w:rPr>
      </w:pPr>
      <w:r w:rsidRPr="00877371">
        <w:rPr>
          <w:b/>
          <w:u w:val="single"/>
        </w:rPr>
        <w:t>Ziņas par bērnu</w:t>
      </w:r>
    </w:p>
    <w:p w:rsidR="00865DB0" w:rsidRPr="00F63085" w:rsidRDefault="00865DB0" w:rsidP="00BE6201">
      <w:pPr>
        <w:jc w:val="center"/>
        <w:rPr>
          <w:sz w:val="10"/>
          <w:u w:val="single"/>
        </w:rPr>
      </w:pP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279"/>
        <w:gridCol w:w="9355"/>
      </w:tblGrid>
      <w:tr w:rsidR="00140431" w:rsidTr="00140431">
        <w:tc>
          <w:tcPr>
            <w:tcW w:w="2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40431" w:rsidRPr="00C40C63" w:rsidRDefault="00140431" w:rsidP="00C40C63">
            <w:pPr>
              <w:rPr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0431" w:rsidRDefault="00140431" w:rsidP="00C40C63">
            <w:pPr>
              <w:rPr>
                <w:sz w:val="22"/>
                <w:szCs w:val="22"/>
              </w:rPr>
            </w:pPr>
          </w:p>
        </w:tc>
      </w:tr>
      <w:tr w:rsidR="00140431" w:rsidTr="00A404B6">
        <w:tc>
          <w:tcPr>
            <w:tcW w:w="279" w:type="dxa"/>
            <w:tcBorders>
              <w:left w:val="nil"/>
              <w:bottom w:val="nil"/>
              <w:right w:val="nil"/>
            </w:tcBorders>
          </w:tcPr>
          <w:p w:rsidR="00140431" w:rsidRPr="00C40C63" w:rsidRDefault="00140431" w:rsidP="00C40C63">
            <w:pPr>
              <w:rPr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431" w:rsidRPr="00140431" w:rsidRDefault="00140431" w:rsidP="001F4683">
            <w:pPr>
              <w:spacing w:line="360" w:lineRule="auto"/>
              <w:jc w:val="center"/>
              <w:rPr>
                <w:i/>
                <w:sz w:val="18"/>
              </w:rPr>
            </w:pPr>
            <w:r w:rsidRPr="00B8797F">
              <w:rPr>
                <w:i/>
                <w:sz w:val="18"/>
              </w:rPr>
              <w:t>(</w:t>
            </w:r>
            <w:r w:rsidR="001F4683">
              <w:rPr>
                <w:i/>
                <w:sz w:val="18"/>
              </w:rPr>
              <w:t>deklarēt</w:t>
            </w:r>
            <w:r w:rsidRPr="00B8797F">
              <w:rPr>
                <w:i/>
                <w:sz w:val="18"/>
              </w:rPr>
              <w:t>ā dzīves vietas adrese)</w:t>
            </w:r>
          </w:p>
        </w:tc>
      </w:tr>
      <w:tr w:rsidR="001F4683" w:rsidTr="00A404B6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1F4683" w:rsidRPr="00C40C63" w:rsidRDefault="001F4683" w:rsidP="00C40C63">
            <w:pPr>
              <w:rPr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1F4683" w:rsidRPr="00B8797F" w:rsidRDefault="001F4683" w:rsidP="00140431">
            <w:pPr>
              <w:spacing w:line="360" w:lineRule="auto"/>
              <w:jc w:val="center"/>
              <w:rPr>
                <w:i/>
                <w:sz w:val="18"/>
              </w:rPr>
            </w:pPr>
          </w:p>
        </w:tc>
      </w:tr>
      <w:tr w:rsidR="001F4683" w:rsidTr="00140431">
        <w:tc>
          <w:tcPr>
            <w:tcW w:w="279" w:type="dxa"/>
            <w:tcBorders>
              <w:left w:val="nil"/>
              <w:bottom w:val="nil"/>
              <w:right w:val="nil"/>
            </w:tcBorders>
          </w:tcPr>
          <w:p w:rsidR="001F4683" w:rsidRPr="00C40C63" w:rsidRDefault="001F4683" w:rsidP="00C40C63">
            <w:pPr>
              <w:rPr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4683" w:rsidRPr="00B8797F" w:rsidRDefault="001F4683" w:rsidP="00140431">
            <w:pPr>
              <w:spacing w:line="360" w:lineRule="auto"/>
              <w:jc w:val="center"/>
              <w:rPr>
                <w:i/>
                <w:sz w:val="18"/>
              </w:rPr>
            </w:pPr>
            <w:r w:rsidRPr="00B8797F">
              <w:rPr>
                <w:i/>
                <w:sz w:val="18"/>
              </w:rPr>
              <w:t>(faktiskā dzīves vietas adrese</w:t>
            </w:r>
            <w:r>
              <w:rPr>
                <w:i/>
                <w:sz w:val="18"/>
              </w:rPr>
              <w:t>, ja atšķiras</w:t>
            </w:r>
            <w:r w:rsidRPr="00B8797F">
              <w:rPr>
                <w:i/>
                <w:sz w:val="18"/>
              </w:rPr>
              <w:t>)</w:t>
            </w:r>
          </w:p>
        </w:tc>
      </w:tr>
      <w:tr w:rsidR="00140431" w:rsidTr="00140431">
        <w:tc>
          <w:tcPr>
            <w:tcW w:w="279" w:type="dxa"/>
            <w:tcBorders>
              <w:top w:val="nil"/>
              <w:left w:val="nil"/>
              <w:right w:val="nil"/>
            </w:tcBorders>
          </w:tcPr>
          <w:p w:rsidR="00140431" w:rsidRPr="00C40C63" w:rsidRDefault="00140431" w:rsidP="00C40C63">
            <w:pPr>
              <w:rPr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140431" w:rsidRDefault="001F4683" w:rsidP="00C40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Profesionālās ievirzes izglītības programmas izglītojamajiem.</w:t>
            </w:r>
          </w:p>
        </w:tc>
      </w:tr>
      <w:tr w:rsidR="00C40C63" w:rsidTr="00C40C63">
        <w:tc>
          <w:tcPr>
            <w:tcW w:w="279" w:type="dxa"/>
          </w:tcPr>
          <w:p w:rsidR="00C40C63" w:rsidRPr="00C40C63" w:rsidRDefault="00C40C63" w:rsidP="00C40C63">
            <w:pPr>
              <w:rPr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nil"/>
              <w:bottom w:val="nil"/>
              <w:right w:val="nil"/>
            </w:tcBorders>
          </w:tcPr>
          <w:p w:rsidR="00C40C63" w:rsidRPr="00C40C63" w:rsidRDefault="00C40C63" w:rsidP="006745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Apliecinu, ka pieteikumam pievienota </w:t>
            </w:r>
            <w:r w:rsidRPr="006745D5">
              <w:rPr>
                <w:b/>
                <w:sz w:val="22"/>
                <w:szCs w:val="22"/>
              </w:rPr>
              <w:t xml:space="preserve">medicīniskā izziņa </w:t>
            </w:r>
            <w:r w:rsidR="006745D5" w:rsidRPr="006745D5">
              <w:rPr>
                <w:b/>
                <w:sz w:val="22"/>
                <w:szCs w:val="22"/>
              </w:rPr>
              <w:t>027/u</w:t>
            </w:r>
            <w:r w:rsidR="006745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par bērna veselības stāvokli </w:t>
            </w:r>
          </w:p>
        </w:tc>
      </w:tr>
    </w:tbl>
    <w:p w:rsidR="00C40C63" w:rsidRPr="00861AB2" w:rsidRDefault="00C40C63" w:rsidP="003A0E0E">
      <w:pPr>
        <w:rPr>
          <w:sz w:val="18"/>
        </w:rPr>
      </w:pPr>
    </w:p>
    <w:p w:rsidR="00FB3AB7" w:rsidRDefault="00FB3AB7" w:rsidP="00FB3AB7">
      <w:pPr>
        <w:jc w:val="center"/>
        <w:rPr>
          <w:b/>
          <w:u w:val="single"/>
        </w:rPr>
      </w:pPr>
      <w:r w:rsidRPr="00877371">
        <w:rPr>
          <w:b/>
          <w:u w:val="single"/>
        </w:rPr>
        <w:t>Ziņas par vecākiem</w:t>
      </w:r>
    </w:p>
    <w:p w:rsidR="00140431" w:rsidRDefault="00140431" w:rsidP="00FB3AB7">
      <w:pPr>
        <w:jc w:val="center"/>
        <w:rPr>
          <w:b/>
          <w:u w:val="single"/>
        </w:rPr>
      </w:pP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5954"/>
        <w:gridCol w:w="3680"/>
      </w:tblGrid>
      <w:tr w:rsidR="00140431" w:rsidTr="00140431">
        <w:tc>
          <w:tcPr>
            <w:tcW w:w="963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40431" w:rsidRDefault="008A3255" w:rsidP="00C976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140431" w:rsidRPr="00140431">
              <w:rPr>
                <w:sz w:val="22"/>
                <w:szCs w:val="22"/>
              </w:rPr>
              <w:t>ecāks</w:t>
            </w:r>
            <w:r>
              <w:rPr>
                <w:sz w:val="22"/>
                <w:szCs w:val="22"/>
              </w:rPr>
              <w:t xml:space="preserve"> </w:t>
            </w:r>
            <w:r w:rsidR="00140431" w:rsidRPr="00140431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</w:t>
            </w:r>
            <w:r w:rsidR="00C976E2">
              <w:rPr>
                <w:sz w:val="22"/>
                <w:szCs w:val="22"/>
              </w:rPr>
              <w:t>likumiskais pārstāvis</w:t>
            </w:r>
          </w:p>
        </w:tc>
      </w:tr>
      <w:tr w:rsidR="00140431" w:rsidTr="00140431">
        <w:tc>
          <w:tcPr>
            <w:tcW w:w="9634" w:type="dxa"/>
            <w:gridSpan w:val="2"/>
            <w:tcBorders>
              <w:left w:val="nil"/>
              <w:bottom w:val="nil"/>
              <w:right w:val="nil"/>
            </w:tcBorders>
          </w:tcPr>
          <w:p w:rsidR="00140431" w:rsidRDefault="00140431" w:rsidP="00140431">
            <w:pPr>
              <w:jc w:val="center"/>
              <w:rPr>
                <w:sz w:val="22"/>
                <w:szCs w:val="22"/>
              </w:rPr>
            </w:pPr>
            <w:r w:rsidRPr="00140431">
              <w:rPr>
                <w:i/>
                <w:sz w:val="18"/>
              </w:rPr>
              <w:t>(vārds, uzvārds)</w:t>
            </w:r>
          </w:p>
        </w:tc>
      </w:tr>
      <w:tr w:rsidR="00140431" w:rsidTr="00140431">
        <w:tc>
          <w:tcPr>
            <w:tcW w:w="963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40431" w:rsidRDefault="00140431" w:rsidP="00CA1270">
            <w:pPr>
              <w:rPr>
                <w:sz w:val="22"/>
                <w:szCs w:val="22"/>
              </w:rPr>
            </w:pPr>
          </w:p>
        </w:tc>
      </w:tr>
      <w:tr w:rsidR="00140431" w:rsidRPr="00C40C63" w:rsidTr="00AF5993">
        <w:tc>
          <w:tcPr>
            <w:tcW w:w="9634" w:type="dxa"/>
            <w:gridSpan w:val="2"/>
            <w:tcBorders>
              <w:left w:val="nil"/>
              <w:bottom w:val="nil"/>
              <w:right w:val="nil"/>
            </w:tcBorders>
          </w:tcPr>
          <w:p w:rsidR="00140431" w:rsidRPr="00140431" w:rsidRDefault="00140431" w:rsidP="00861AB2">
            <w:pPr>
              <w:rPr>
                <w:i/>
                <w:sz w:val="18"/>
              </w:rPr>
            </w:pPr>
            <w:r w:rsidRPr="00140431">
              <w:rPr>
                <w:i/>
                <w:sz w:val="18"/>
              </w:rPr>
              <w:t>( mobilais tālrunis, e-pasta adrese)</w:t>
            </w:r>
          </w:p>
        </w:tc>
      </w:tr>
      <w:tr w:rsidR="00140431" w:rsidRPr="00C40C63" w:rsidTr="00AF5993">
        <w:tc>
          <w:tcPr>
            <w:tcW w:w="96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0431" w:rsidRDefault="00140431" w:rsidP="00CA1270">
            <w:pPr>
              <w:rPr>
                <w:sz w:val="22"/>
                <w:szCs w:val="22"/>
              </w:rPr>
            </w:pPr>
          </w:p>
        </w:tc>
      </w:tr>
      <w:tr w:rsidR="00140431" w:rsidRPr="00C40C63" w:rsidTr="00861AB2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140431" w:rsidRDefault="00140431" w:rsidP="001404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paraksts</w:t>
            </w:r>
          </w:p>
        </w:tc>
        <w:tc>
          <w:tcPr>
            <w:tcW w:w="3680" w:type="dxa"/>
            <w:tcBorders>
              <w:top w:val="nil"/>
              <w:left w:val="nil"/>
              <w:right w:val="nil"/>
            </w:tcBorders>
          </w:tcPr>
          <w:p w:rsidR="00140431" w:rsidRDefault="00140431" w:rsidP="00CA1270">
            <w:pPr>
              <w:rPr>
                <w:sz w:val="22"/>
                <w:szCs w:val="22"/>
              </w:rPr>
            </w:pPr>
          </w:p>
        </w:tc>
      </w:tr>
    </w:tbl>
    <w:p w:rsidR="009B355E" w:rsidRPr="00877371" w:rsidRDefault="00140431" w:rsidP="00FB3AB7">
      <w:pPr>
        <w:jc w:val="center"/>
        <w:rPr>
          <w:b/>
          <w:u w:val="single"/>
        </w:rPr>
      </w:pPr>
      <w:r>
        <w:rPr>
          <w:b/>
          <w:u w:val="single"/>
        </w:rPr>
        <w:br/>
      </w:r>
    </w:p>
    <w:p w:rsidR="00475E82" w:rsidRDefault="00475E82" w:rsidP="00475E82">
      <w:pPr>
        <w:rPr>
          <w:i/>
        </w:rPr>
      </w:pPr>
    </w:p>
    <w:p w:rsidR="00BA61EB" w:rsidRPr="000F095E" w:rsidRDefault="00BA61EB" w:rsidP="00475E82">
      <w:pPr>
        <w:rPr>
          <w:i/>
        </w:rPr>
      </w:pPr>
    </w:p>
    <w:sectPr w:rsidR="00BA61EB" w:rsidRPr="000F095E" w:rsidSect="001F4683">
      <w:footerReference w:type="even" r:id="rId8"/>
      <w:pgSz w:w="11906" w:h="16838"/>
      <w:pgMar w:top="568" w:right="851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9E3" w:rsidRDefault="00A819E3" w:rsidP="00F63085">
      <w:r>
        <w:separator/>
      </w:r>
    </w:p>
  </w:endnote>
  <w:endnote w:type="continuationSeparator" w:id="0">
    <w:p w:rsidR="00A819E3" w:rsidRDefault="00A819E3" w:rsidP="00F63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91A" w:rsidRDefault="00E8191A" w:rsidP="00E8191A">
    <w:pPr>
      <w:pStyle w:val="Kjene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9E3" w:rsidRDefault="00A819E3" w:rsidP="00F63085">
      <w:r>
        <w:separator/>
      </w:r>
    </w:p>
  </w:footnote>
  <w:footnote w:type="continuationSeparator" w:id="0">
    <w:p w:rsidR="00A819E3" w:rsidRDefault="00A819E3" w:rsidP="00F63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639C4"/>
    <w:multiLevelType w:val="hybridMultilevel"/>
    <w:tmpl w:val="255CBEE4"/>
    <w:lvl w:ilvl="0" w:tplc="A30C94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23918"/>
    <w:multiLevelType w:val="hybridMultilevel"/>
    <w:tmpl w:val="B1AEDDB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832F1"/>
    <w:multiLevelType w:val="hybridMultilevel"/>
    <w:tmpl w:val="35369F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D493B"/>
    <w:multiLevelType w:val="hybridMultilevel"/>
    <w:tmpl w:val="226878F8"/>
    <w:lvl w:ilvl="0" w:tplc="B3D0E602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F31BD0"/>
    <w:multiLevelType w:val="hybridMultilevel"/>
    <w:tmpl w:val="CE845B48"/>
    <w:lvl w:ilvl="0" w:tplc="B3D0E60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B3D0E602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363"/>
    <w:rsid w:val="00002E9E"/>
    <w:rsid w:val="00016DEC"/>
    <w:rsid w:val="00023ED5"/>
    <w:rsid w:val="00055BCF"/>
    <w:rsid w:val="00067AE7"/>
    <w:rsid w:val="00071F8C"/>
    <w:rsid w:val="00077EE0"/>
    <w:rsid w:val="000809BB"/>
    <w:rsid w:val="000A108C"/>
    <w:rsid w:val="000B178F"/>
    <w:rsid w:val="000B3A27"/>
    <w:rsid w:val="000E2C9F"/>
    <w:rsid w:val="000E713F"/>
    <w:rsid w:val="000F095E"/>
    <w:rsid w:val="00120B37"/>
    <w:rsid w:val="00126112"/>
    <w:rsid w:val="00130034"/>
    <w:rsid w:val="00140431"/>
    <w:rsid w:val="001B1C39"/>
    <w:rsid w:val="001B5112"/>
    <w:rsid w:val="001C4106"/>
    <w:rsid w:val="001D2A77"/>
    <w:rsid w:val="001D2D65"/>
    <w:rsid w:val="001E5E17"/>
    <w:rsid w:val="001F4683"/>
    <w:rsid w:val="00215440"/>
    <w:rsid w:val="00223111"/>
    <w:rsid w:val="00231E33"/>
    <w:rsid w:val="002659F9"/>
    <w:rsid w:val="002754C7"/>
    <w:rsid w:val="002A200A"/>
    <w:rsid w:val="002B5117"/>
    <w:rsid w:val="002D7472"/>
    <w:rsid w:val="002F1B55"/>
    <w:rsid w:val="002F2ADB"/>
    <w:rsid w:val="0030328C"/>
    <w:rsid w:val="003245A3"/>
    <w:rsid w:val="003266A3"/>
    <w:rsid w:val="00327DEC"/>
    <w:rsid w:val="00362822"/>
    <w:rsid w:val="00393194"/>
    <w:rsid w:val="003A0E0E"/>
    <w:rsid w:val="003B0C61"/>
    <w:rsid w:val="003B75D3"/>
    <w:rsid w:val="003C08FC"/>
    <w:rsid w:val="003E4FA8"/>
    <w:rsid w:val="00463DDA"/>
    <w:rsid w:val="004735AC"/>
    <w:rsid w:val="00475E82"/>
    <w:rsid w:val="00487053"/>
    <w:rsid w:val="004E2B63"/>
    <w:rsid w:val="005112B1"/>
    <w:rsid w:val="00565F6D"/>
    <w:rsid w:val="005D1734"/>
    <w:rsid w:val="005D62FC"/>
    <w:rsid w:val="005D7546"/>
    <w:rsid w:val="005E16FF"/>
    <w:rsid w:val="005E2813"/>
    <w:rsid w:val="00606A0F"/>
    <w:rsid w:val="00621DA3"/>
    <w:rsid w:val="00635751"/>
    <w:rsid w:val="00641868"/>
    <w:rsid w:val="006458DB"/>
    <w:rsid w:val="006745D5"/>
    <w:rsid w:val="006B18EA"/>
    <w:rsid w:val="006D7363"/>
    <w:rsid w:val="006E5D3A"/>
    <w:rsid w:val="006F2F47"/>
    <w:rsid w:val="007072EC"/>
    <w:rsid w:val="00732175"/>
    <w:rsid w:val="00732309"/>
    <w:rsid w:val="0073488C"/>
    <w:rsid w:val="00741FBE"/>
    <w:rsid w:val="00761062"/>
    <w:rsid w:val="00765A25"/>
    <w:rsid w:val="00775D6A"/>
    <w:rsid w:val="007C56DE"/>
    <w:rsid w:val="007E008C"/>
    <w:rsid w:val="007E011A"/>
    <w:rsid w:val="00850D7C"/>
    <w:rsid w:val="00861AB2"/>
    <w:rsid w:val="00865DB0"/>
    <w:rsid w:val="00877371"/>
    <w:rsid w:val="008A3255"/>
    <w:rsid w:val="008C26A8"/>
    <w:rsid w:val="008F092B"/>
    <w:rsid w:val="008F6618"/>
    <w:rsid w:val="009434E6"/>
    <w:rsid w:val="009A61C0"/>
    <w:rsid w:val="009B355E"/>
    <w:rsid w:val="009B4EBA"/>
    <w:rsid w:val="009E6D8C"/>
    <w:rsid w:val="009F0FF1"/>
    <w:rsid w:val="00A103E1"/>
    <w:rsid w:val="00A2324C"/>
    <w:rsid w:val="00A404B6"/>
    <w:rsid w:val="00A555AD"/>
    <w:rsid w:val="00A819E3"/>
    <w:rsid w:val="00A81D43"/>
    <w:rsid w:val="00A83917"/>
    <w:rsid w:val="00AC4AC9"/>
    <w:rsid w:val="00AE3D07"/>
    <w:rsid w:val="00AF5993"/>
    <w:rsid w:val="00B66A9A"/>
    <w:rsid w:val="00B8797F"/>
    <w:rsid w:val="00BA61EB"/>
    <w:rsid w:val="00BE6201"/>
    <w:rsid w:val="00C04380"/>
    <w:rsid w:val="00C40C63"/>
    <w:rsid w:val="00C42C53"/>
    <w:rsid w:val="00C46722"/>
    <w:rsid w:val="00C5769F"/>
    <w:rsid w:val="00C621B5"/>
    <w:rsid w:val="00C976E2"/>
    <w:rsid w:val="00CC0D01"/>
    <w:rsid w:val="00CD01D2"/>
    <w:rsid w:val="00CE6A12"/>
    <w:rsid w:val="00D442EF"/>
    <w:rsid w:val="00D628E8"/>
    <w:rsid w:val="00D83C9A"/>
    <w:rsid w:val="00D946D4"/>
    <w:rsid w:val="00E04584"/>
    <w:rsid w:val="00E42481"/>
    <w:rsid w:val="00E4520E"/>
    <w:rsid w:val="00E510BB"/>
    <w:rsid w:val="00E6450D"/>
    <w:rsid w:val="00E8191A"/>
    <w:rsid w:val="00E844C6"/>
    <w:rsid w:val="00E92812"/>
    <w:rsid w:val="00ED0566"/>
    <w:rsid w:val="00EF68E6"/>
    <w:rsid w:val="00EF7A48"/>
    <w:rsid w:val="00F00764"/>
    <w:rsid w:val="00F32A00"/>
    <w:rsid w:val="00F63085"/>
    <w:rsid w:val="00F869CC"/>
    <w:rsid w:val="00F9634C"/>
    <w:rsid w:val="00FB3AB7"/>
    <w:rsid w:val="00FE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81B27B"/>
  <w15:chartTrackingRefBased/>
  <w15:docId w15:val="{F86F2771-F3FF-0B41-8CB4-3611F938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844C6"/>
    <w:rPr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463D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Paragraph1">
    <w:name w:val="List Paragraph1"/>
    <w:basedOn w:val="Parasts"/>
    <w:uiPriority w:val="34"/>
    <w:qFormat/>
    <w:rsid w:val="00FB3AB7"/>
    <w:pPr>
      <w:ind w:left="720"/>
      <w:contextualSpacing/>
    </w:pPr>
  </w:style>
  <w:style w:type="paragraph" w:customStyle="1" w:styleId="Sarakstarindkopa1">
    <w:name w:val="Saraksta rindkopa1"/>
    <w:basedOn w:val="Parasts"/>
    <w:uiPriority w:val="34"/>
    <w:qFormat/>
    <w:rsid w:val="008C26A8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6308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F63085"/>
    <w:rPr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F6308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F63085"/>
    <w:rPr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31E3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231E33"/>
    <w:rPr>
      <w:rFonts w:ascii="Segoe UI" w:hAnsi="Segoe UI" w:cs="Segoe UI"/>
      <w:sz w:val="18"/>
      <w:szCs w:val="18"/>
    </w:rPr>
  </w:style>
  <w:style w:type="character" w:styleId="Hipersaite">
    <w:name w:val="Hyperlink"/>
    <w:uiPriority w:val="99"/>
    <w:semiHidden/>
    <w:unhideWhenUsed/>
    <w:rsid w:val="007610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7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BMS\JAUNAJIEM%20audzekniem\iesniegums%20par%20uznemsanu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DAB36-0370-4A33-9240-BEB2FDE97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iesniegums par uznemsanu.dot</Template>
  <TotalTime>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LDMV struktūrvienības</vt:lpstr>
      <vt:lpstr>LDMV struktūrvienības</vt:lpstr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LDMV struktūrvienības</dc:title>
  <dc:subject/>
  <dc:creator>ILZE</dc:creator>
  <cp:keywords/>
  <cp:lastModifiedBy>Lietotajs</cp:lastModifiedBy>
  <cp:revision>3</cp:revision>
  <cp:lastPrinted>2024-02-12T13:56:00Z</cp:lastPrinted>
  <dcterms:created xsi:type="dcterms:W3CDTF">2024-02-20T10:55:00Z</dcterms:created>
  <dcterms:modified xsi:type="dcterms:W3CDTF">2024-02-20T11:01:00Z</dcterms:modified>
</cp:coreProperties>
</file>